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B</w:t>
      </w:r>
      <w:r>
        <w:rPr>
          <w:rFonts w:ascii="Times New Roman" w:hAnsi="Times New Roman" w:eastAsia="方正黑体_GBK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p>
      <w:pPr>
        <w:jc w:val="center"/>
        <w:rPr>
          <w:rFonts w:hint="eastAsia" w:ascii="Times New Roman" w:hAnsi="Times New Roman" w:eastAsia="方正小标宋简体"/>
          <w:color w:val="FFFFFF" w:themeColor="background1"/>
          <w:spacing w:val="20"/>
          <w:w w:val="90"/>
          <w:sz w:val="72"/>
          <w:szCs w:val="72"/>
          <w14:textFill>
            <w14:solidFill>
              <w14:schemeClr w14:val="bg1"/>
            </w14:solidFill>
          </w14:textFill>
        </w:rPr>
      </w:pPr>
      <w:r>
        <w:rPr>
          <w:rFonts w:hint="eastAsia" w:ascii="Times New Roman" w:hAnsi="Times New Roman" w:eastAsia="方正小标宋简体"/>
          <w:color w:val="FFFFFF" w:themeColor="background1"/>
          <w:spacing w:val="20"/>
          <w:w w:val="90"/>
          <w:sz w:val="72"/>
          <w:szCs w:val="72"/>
          <w14:textFill>
            <w14:solidFill>
              <w14:schemeClr w14:val="bg1"/>
            </w14:solidFill>
          </w14:textFill>
        </w:rPr>
        <w:t>昌吉回族自治州</w:t>
      </w:r>
    </w:p>
    <w:p>
      <w:pPr>
        <w:jc w:val="center"/>
        <w:rPr>
          <w:rFonts w:ascii="Times New Roman" w:hAnsi="Times New Roman" w:eastAsia="方正小标宋简体"/>
          <w:color w:val="FFFFFF" w:themeColor="background1"/>
          <w:spacing w:val="20"/>
          <w:w w:val="90"/>
          <w:sz w:val="72"/>
          <w:szCs w:val="72"/>
          <w14:textFill>
            <w14:solidFill>
              <w14:schemeClr w14:val="bg1"/>
            </w14:solidFill>
          </w14:textFill>
        </w:rPr>
      </w:pPr>
      <w:r>
        <w:rPr>
          <w:rFonts w:hint="eastAsia" w:ascii="Times New Roman" w:hAnsi="Times New Roman" w:eastAsia="方正小标宋简体"/>
          <w:snapToGrid w:val="0"/>
          <w:color w:val="FFFFFF" w:themeColor="background1"/>
          <w:spacing w:val="-10"/>
          <w:w w:val="90"/>
          <w:sz w:val="72"/>
          <w:szCs w:val="72"/>
          <w:lang w:eastAsia="zh-CN"/>
          <w14:textFill>
            <w14:solidFill>
              <w14:schemeClr w14:val="bg1"/>
            </w14:solidFill>
          </w14:textFill>
        </w:rPr>
        <w:t>文化体育广播电视和旅游局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昌州文体广旅</w:t>
      </w:r>
      <w:r>
        <w:rPr>
          <w:rFonts w:hint="eastAsia" w:ascii="仿宋_GB2312" w:hAnsi="仿宋_GB2312" w:eastAsia="仿宋_GB2312" w:cs="仿宋_GB2312"/>
          <w:sz w:val="32"/>
          <w:szCs w:val="32"/>
        </w:rPr>
        <w:t>字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2020〕19</w:t>
      </w:r>
      <w:r>
        <w:rPr>
          <w:rFonts w:hint="eastAsia" w:ascii="仿宋_GB2312" w:hAnsi="仿宋_GB2312" w:eastAsia="仿宋_GB2312" w:cs="仿宋_GB2312"/>
          <w:sz w:val="32"/>
          <w:szCs w:val="32"/>
        </w:rPr>
        <w:t>号            签发人：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张子斌</w:t>
      </w:r>
    </w:p>
    <w:p>
      <w:pPr>
        <w:rPr>
          <w:rFonts w:ascii="Times New Roman" w:hAnsi="Times New Roman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45085</wp:posOffset>
                </wp:positionV>
                <wp:extent cx="5600700" cy="45085"/>
                <wp:effectExtent l="0" t="13970" r="0" b="1714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45085"/>
                          <a:chOff x="1134" y="2354"/>
                          <a:chExt cx="8820" cy="156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1134" y="2354"/>
                            <a:ext cx="882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chemeClr val="bg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134" y="2510"/>
                            <a:ext cx="88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bg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4pt;margin-top:3.55pt;height:3.55pt;width:441pt;z-index:251658240;mso-width-relative:page;mso-height-relative:page;" coordorigin="1134,2354" coordsize="8820,156" o:gfxdata="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QwHTBNUAAAAGAQAADwAAAAAAAAABACAAAAAiAAAAZHJzL2Rvd25yZXYueG1s&#10;UEsBAhQAFAAAAAgAh07iQGk3aLRtAgAA0QYAAA4AAAAAAAAAAQAgAAAAJAEAAGRycy9lMm9Eb2Mu&#10;eG1sUEsFBgAAAAAGAAYAWQEAAAMGAAAAAA==&#10;">
                <o:lock v:ext="edit" aspectratio="f"/>
                <v:line id="_x0000_s1026" o:spid="_x0000_s1026" o:spt="20" style="position:absolute;left:1134;top:2354;height:0;width:8820;" filled="f" stroked="t" coordsize="21600,21600" o:gfxdata="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EB1DbUAAADa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FFFFFF [3212]" joinstyle="round"/>
                  <v:imagedata o:title=""/>
                  <o:lock v:ext="edit" aspectratio="f"/>
                </v:line>
                <v:line id="_x0000_s1026" o:spid="_x0000_s1026" o:spt="20" style="position:absolute;left:1134;top:2510;height:0;width:8820;" filled="f" stroked="t" coordsize="21600,21600" o:gfxdata="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T+MOugAAANoA&#10;AAAPAAAAAAAAAAEAIAAAACIAAABkcnMvZG93bnJldi54bWxQSwECFAAUAAAACACHTuJAMy8FnjsA&#10;AAA5AAAAEAAAAAAAAAABACAAAAAJAQAAZHJzL3NoYXBleG1sLnhtbFBLBQYAAAAABgAGAFsBAACz&#10;AwAAAAA=&#10;">
                  <v:fill on="f" focussize="0,0"/>
                  <v:stroke color="#FFFFFF [3212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自治州十二届政协四次会议经济建设类70号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王琪委员：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你提出的经济建设类第70号《关于全面提升自治州旅游服务质量的提案》收悉。经研究办理，现答复如下：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近年来，昌吉州旅游业快速发展，围绕“1+3+3+改革开放”部署要求和“旅游兴疆”战略，昌吉州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eastAsia="zh-CN"/>
        </w:rPr>
        <w:t>加快全域旅游发展，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着力推动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旅游业高质量发展。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2014年以来，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  <w:t>全州累计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接待游客1.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2亿人次，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  <w:t>年均增速在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24%。特别是2017年以来，增幅达35%以上，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实现旅游收入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2040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亿元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增幅达40%以上。2019年，昌吉州全年累计接待游客4418.86万人次，同比增长48.01%，实现旅游收入820.87亿元，同比增长49.5%，游客接待总量和旅游总收入分别占到全疆的五分之一和六分之一。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但是，如您在提案所讲，昌吉州旅游业目前仍处在量的积累阶段，还远未呈现全面高质量的发展态势，特别在旅游服务质量方面，主要存在从业人员素质不高、服务标准体系不够完善、配套基础设施建设不够健全、旅游统计不够科学规范等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今年，受疫情影响，给旅游业带来了前所未有的冲击，但是，如何面对压力和困难，变挑战为机遇，昌吉州文旅局将重点从完善旅游基础设施建设、丰富和打造旅游产品、提升旅游服务质量等方面，练好内功、增强动力，推动自治州旅游业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一是狠抓旅游基础设施建设，逐步解决好“三难一不畅”问题。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今年，昌吉州文旅局继续将完善旅游基础设施建设作为一项重要工作来抓。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将新建和改建300座旅游厕所、17座加油站、35个停车场、45座通讯基站，着力解决旅游公共服务“三难一不畅”的问题，进一步补短板、强弱项，逐步破解在旅游发展中的瓶颈问题。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二是推动“旅游+交通”融合发展，助推全域旅游发展。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今年，昌吉州全面启动昌吉州旅游风景道建设，计划利用两年时间，建设南部山区伴行公路（木垒-玛纳斯县）、S101公路（昌吉市-玛纳斯县）、车师古道（吉木萨尔县-吐鲁番大河沿）、北部沙漠环线（木垒县鸣沙山-玛纳斯县土炮营沙漠公园）四条风景道，成立了自治州旅游风景道建设指挥部，由自治州党委、政府主要领导担任指挥部总指挥，组建了工作专班。四条风景道建成后，将进一步推进我州“旅游+交通”融合发展，打造和升级旅游精品线路产品，助推全域旅游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三是以“微笑新疆”行动为抓手，提升旅游服务质量。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自治区在全疆旅游行业开展“微笑新疆”提升服务质量工作为契机，在全州旅游行业全面开展“微笑新疆”提升服务质量工作。制定工作方案，统筹协调文旅、交通、商务、运管、公安等部门，着力在提高涉旅从业人员思想认识、规范礼仪服务等方面加大力度，为“微笑新疆行动深入实施营造良好的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四是加大旅游市场监管执法力度。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今年，州、县两级文化市场综合执法队挂牌成立，机构组织设置、执法人员力量等方面都得到优化和加强。将加大文化和旅游市场监管力度，完善文化和旅游投诉受理机制，严厉打击违法违规经营行为。将紧盯“三差一乱”问题，重点整治“黑社”、“黑导”、零付团费和不合理低价游等情况。继续发布年度文化旅游企业“红黑榜”名单，主动接受社会监督。加强网上舆情巡查监测、管控处置和监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五是全面提升旅游服务质量。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提升天池、江布拉克等国家旅游景区服务质量和公共服务设施水平，优化4A级以上景区空间布局和产品结构。大力发展休闲度假旅游产品，推进文化创意和旅游业融合发展，培育工业、农业、康养等新型的文化旅游业态。开展旅游业服务满意度调查。加大旅游从业人员培养力度，通过举办技能培训、教育学习等方式，进一步提升旅游从业人员的行业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六是建立科学的旅游统计体系。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按照自治区文旅厅的要求，今年昌吉州将委托第三方专业统计机构，采取游客抽样调查的方式，对昌吉州每月、重要节假日、年度旅游人次进行统计，形成分析报告，准确定位客源市场、有针对性的加强旅游营销。此项工作从6月份开始启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上是对您提案的答复情况，在工作中我们还有许多的不足和短板，我们将坚持问题导向、建立问题清单，逐一进行分析解决。同时，也希望您对我们以后的工作多支持、多关心，多提宝贵的意见和建议，为自治州旅游业高质量发展贡献自己的智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分管州领导签字：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昌吉州文化体育广播电视和旅游局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2020年6月20日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联系单位：昌吉州文化体育广播电视和旅游局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系 人：井学峰            电话：18999551159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政协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办公室，政府办公室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jc w:val="both"/>
        <w:textAlignment w:val="auto"/>
        <w:rPr>
          <w:rFonts w:hint="default" w:eastAsia="仿宋_GB231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昌吉州文化体育广播电视和旅游局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-525" w:leftChars="-250" w:right="23" w:rightChars="11" w:firstLine="524" w:firstLineChars="164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sectPr>
      <w:footerReference r:id="rId3" w:type="default"/>
      <w:pgSz w:w="11906" w:h="16838"/>
      <w:pgMar w:top="2098" w:right="1474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Y9SzZMQBAABr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3B9"/>
    <w:rsid w:val="00100813"/>
    <w:rsid w:val="002D67DC"/>
    <w:rsid w:val="00581076"/>
    <w:rsid w:val="006A5927"/>
    <w:rsid w:val="0081762A"/>
    <w:rsid w:val="00A0200F"/>
    <w:rsid w:val="00C32C1B"/>
    <w:rsid w:val="00D07EAF"/>
    <w:rsid w:val="00DE5AFC"/>
    <w:rsid w:val="00FA1C8D"/>
    <w:rsid w:val="083C373C"/>
    <w:rsid w:val="091741FD"/>
    <w:rsid w:val="13213336"/>
    <w:rsid w:val="13795C2D"/>
    <w:rsid w:val="13B16EF3"/>
    <w:rsid w:val="16A56D13"/>
    <w:rsid w:val="1721427F"/>
    <w:rsid w:val="18FF55D8"/>
    <w:rsid w:val="1A4125D8"/>
    <w:rsid w:val="1F3A4B63"/>
    <w:rsid w:val="20B27ECD"/>
    <w:rsid w:val="220F14E1"/>
    <w:rsid w:val="239716D9"/>
    <w:rsid w:val="26B26E88"/>
    <w:rsid w:val="277D1C40"/>
    <w:rsid w:val="2CC56128"/>
    <w:rsid w:val="31E020C5"/>
    <w:rsid w:val="33755A1F"/>
    <w:rsid w:val="3725393F"/>
    <w:rsid w:val="37F326D5"/>
    <w:rsid w:val="3D7143B9"/>
    <w:rsid w:val="3DCE7DB2"/>
    <w:rsid w:val="3DEB65EE"/>
    <w:rsid w:val="42B859F2"/>
    <w:rsid w:val="430159AF"/>
    <w:rsid w:val="4397793D"/>
    <w:rsid w:val="439E152D"/>
    <w:rsid w:val="46E818EE"/>
    <w:rsid w:val="49223F17"/>
    <w:rsid w:val="4C9C3627"/>
    <w:rsid w:val="5405298D"/>
    <w:rsid w:val="5B330316"/>
    <w:rsid w:val="5E1C0A6B"/>
    <w:rsid w:val="61FD4CA2"/>
    <w:rsid w:val="63ED488B"/>
    <w:rsid w:val="66A668C2"/>
    <w:rsid w:val="68653208"/>
    <w:rsid w:val="6DF839BA"/>
    <w:rsid w:val="74F00C15"/>
    <w:rsid w:val="762959F0"/>
    <w:rsid w:val="7830694F"/>
    <w:rsid w:val="7B4B4CFB"/>
    <w:rsid w:val="7BD3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9"/>
    <w:pPr>
      <w:keepNext/>
      <w:keepLines/>
      <w:snapToGrid w:val="0"/>
      <w:spacing w:line="560" w:lineRule="exact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character" w:default="1" w:styleId="10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qFormat/>
    <w:locked/>
    <w:uiPriority w:val="0"/>
    <w:pPr>
      <w:spacing w:before="200" w:beforeLines="0" w:after="200" w:afterLines="0" w:line="800" w:lineRule="exact"/>
      <w:jc w:val="left"/>
      <w:outlineLvl w:val="1"/>
    </w:pPr>
    <w:rPr>
      <w:rFonts w:ascii="Cambria" w:hAnsi="Cambria" w:eastAsia="方正小标宋简体"/>
      <w:bCs/>
      <w:kern w:val="28"/>
      <w:sz w:val="44"/>
      <w:szCs w:val="32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kern w:val="0"/>
      <w:sz w:val="21"/>
      <w:szCs w:val="21"/>
      <w:lang w:val="en-US" w:eastAsia="zh-CN" w:bidi="ar"/>
    </w:rPr>
  </w:style>
  <w:style w:type="paragraph" w:styleId="8">
    <w:name w:val="Body Text First Indent 2"/>
    <w:basedOn w:val="3"/>
    <w:qFormat/>
    <w:uiPriority w:val="0"/>
    <w:pPr>
      <w:ind w:firstLine="420"/>
    </w:pPr>
    <w:rPr>
      <w:sz w:val="28"/>
      <w:szCs w:val="22"/>
    </w:rPr>
  </w:style>
  <w:style w:type="character" w:styleId="11">
    <w:name w:val="FollowedHyperlink"/>
    <w:basedOn w:val="10"/>
    <w:semiHidden/>
    <w:unhideWhenUsed/>
    <w:qFormat/>
    <w:uiPriority w:val="99"/>
    <w:rPr>
      <w:color w:val="343434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343434"/>
      <w:u w:val="none"/>
    </w:rPr>
  </w:style>
  <w:style w:type="character" w:customStyle="1" w:styleId="13">
    <w:name w:val="Heading 2 Char"/>
    <w:basedOn w:val="10"/>
    <w:link w:val="2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Footer Char"/>
    <w:basedOn w:val="10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Header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last-child1"/>
    <w:basedOn w:val="10"/>
    <w:qFormat/>
    <w:uiPriority w:val="0"/>
  </w:style>
  <w:style w:type="character" w:customStyle="1" w:styleId="17">
    <w:name w:val="moreicon"/>
    <w:basedOn w:val="10"/>
    <w:qFormat/>
    <w:uiPriority w:val="0"/>
  </w:style>
  <w:style w:type="character" w:customStyle="1" w:styleId="18">
    <w:name w:val="moreicon1"/>
    <w:basedOn w:val="10"/>
    <w:qFormat/>
    <w:uiPriority w:val="0"/>
  </w:style>
  <w:style w:type="character" w:customStyle="1" w:styleId="19">
    <w:name w:val="hover"/>
    <w:basedOn w:val="10"/>
    <w:qFormat/>
    <w:uiPriority w:val="0"/>
    <w:rPr>
      <w:shd w:val="clear" w:fill="D20003"/>
    </w:rPr>
  </w:style>
  <w:style w:type="character" w:customStyle="1" w:styleId="20">
    <w:name w:val="hover1"/>
    <w:basedOn w:val="10"/>
    <w:qFormat/>
    <w:uiPriority w:val="0"/>
    <w:rPr>
      <w:color w:val="D20003"/>
    </w:rPr>
  </w:style>
  <w:style w:type="character" w:customStyle="1" w:styleId="21">
    <w:name w:val="hover2"/>
    <w:basedOn w:val="10"/>
    <w:qFormat/>
    <w:uiPriority w:val="0"/>
    <w:rPr>
      <w:color w:val="D10000"/>
      <w:bdr w:val="single" w:color="D10000" w:sz="12" w:space="0"/>
    </w:rPr>
  </w:style>
  <w:style w:type="character" w:customStyle="1" w:styleId="22">
    <w:name w:val="logo"/>
    <w:basedOn w:val="10"/>
    <w:qFormat/>
    <w:uiPriority w:val="0"/>
    <w:rPr>
      <w:shd w:val="clear" w:fill="D20003"/>
    </w:rPr>
  </w:style>
  <w:style w:type="character" w:customStyle="1" w:styleId="23">
    <w:name w:val="logo2"/>
    <w:basedOn w:val="10"/>
    <w:qFormat/>
    <w:uiPriority w:val="0"/>
    <w:rPr>
      <w:shd w:val="clear" w:fill="D20003"/>
    </w:rPr>
  </w:style>
  <w:style w:type="character" w:customStyle="1" w:styleId="24">
    <w:name w:val="phone"/>
    <w:basedOn w:val="10"/>
    <w:qFormat/>
    <w:uiPriority w:val="0"/>
  </w:style>
  <w:style w:type="character" w:customStyle="1" w:styleId="25">
    <w:name w:val="swiper-active-switch"/>
    <w:basedOn w:val="10"/>
    <w:qFormat/>
    <w:uiPriority w:val="0"/>
    <w:rPr>
      <w:shd w:val="clear" w:fill="D10000"/>
    </w:rPr>
  </w:style>
  <w:style w:type="character" w:customStyle="1" w:styleId="26">
    <w:name w:val="act"/>
    <w:basedOn w:val="10"/>
    <w:qFormat/>
    <w:uiPriority w:val="0"/>
    <w:rPr>
      <w:color w:val="BD041C"/>
    </w:rPr>
  </w:style>
  <w:style w:type="character" w:customStyle="1" w:styleId="27">
    <w:name w:val="more"/>
    <w:basedOn w:val="10"/>
    <w:qFormat/>
    <w:uiPriority w:val="0"/>
    <w:rPr>
      <w:b/>
      <w:color w:val="3A3A3A"/>
      <w:sz w:val="21"/>
      <w:szCs w:val="21"/>
    </w:rPr>
  </w:style>
  <w:style w:type="character" w:customStyle="1" w:styleId="28">
    <w:name w:val="btn11"/>
    <w:basedOn w:val="10"/>
    <w:qFormat/>
    <w:uiPriority w:val="0"/>
  </w:style>
  <w:style w:type="character" w:customStyle="1" w:styleId="29">
    <w:name w:val="btn3"/>
    <w:basedOn w:val="10"/>
    <w:qFormat/>
    <w:uiPriority w:val="0"/>
  </w:style>
  <w:style w:type="character" w:customStyle="1" w:styleId="30">
    <w:name w:val="last-child"/>
    <w:basedOn w:val="10"/>
    <w:qFormat/>
    <w:uiPriority w:val="0"/>
  </w:style>
  <w:style w:type="character" w:customStyle="1" w:styleId="31">
    <w:name w:val="hover3"/>
    <w:basedOn w:val="10"/>
    <w:qFormat/>
    <w:uiPriority w:val="0"/>
    <w:rPr>
      <w:color w:val="D10000"/>
      <w:bdr w:val="single" w:color="D10000" w:sz="12" w:space="0"/>
    </w:rPr>
  </w:style>
  <w:style w:type="character" w:customStyle="1" w:styleId="32">
    <w:name w:val="logo3"/>
    <w:basedOn w:val="10"/>
    <w:qFormat/>
    <w:uiPriority w:val="0"/>
    <w:rPr>
      <w:shd w:val="clear" w:fill="D20003"/>
    </w:rPr>
  </w:style>
  <w:style w:type="paragraph" w:styleId="33">
    <w:name w:val="No Spacing"/>
    <w:qFormat/>
    <w:uiPriority w:val="1"/>
    <w:pPr>
      <w:widowControl w:val="0"/>
      <w:spacing w:line="240" w:lineRule="auto"/>
      <w:ind w:left="0"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139</Words>
  <Characters>793</Characters>
  <Lines>0</Lines>
  <Paragraphs>0</Paragraphs>
  <TotalTime>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2019-02-19T10:56:00Z</dcterms:created>
  <dc:creator>田涛</dc:creator>
  <cp:lastModifiedBy>Administrator</cp:lastModifiedBy>
  <cp:lastPrinted>2020-07-06T08:18:39Z</cp:lastPrinted>
  <dcterms:modified xsi:type="dcterms:W3CDTF">2020-07-06T08:21:53Z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